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6009" w14:textId="10ADBC03" w:rsidR="002E0EEF" w:rsidRDefault="002E0EEF" w:rsidP="002E0EEF"/>
    <w:p w14:paraId="74126F44" w14:textId="02437C0B" w:rsidR="00B86B69" w:rsidRDefault="00B86B69" w:rsidP="002E0EEF"/>
    <w:p w14:paraId="71FA5AAE" w14:textId="2C75B741" w:rsidR="00B86B69" w:rsidRDefault="00B86B69" w:rsidP="002E0EEF"/>
    <w:p w14:paraId="3B0414B3" w14:textId="269AF9EF" w:rsidR="00B86B69" w:rsidRDefault="00B86B69" w:rsidP="002E0EEF"/>
    <w:p w14:paraId="227316AD" w14:textId="34399DF3" w:rsidR="00B86B69" w:rsidRDefault="00B86B69" w:rsidP="002E0EEF"/>
    <w:p w14:paraId="216D4879" w14:textId="78821196" w:rsidR="00B86B69" w:rsidRDefault="00B86B69" w:rsidP="002E0EEF"/>
    <w:p w14:paraId="30E99A35" w14:textId="0CCDC0B1" w:rsidR="00B86B69" w:rsidRDefault="00B86B69" w:rsidP="002E0EEF"/>
    <w:p w14:paraId="4C660D2F" w14:textId="02149779" w:rsidR="00B86B69" w:rsidRDefault="00B86B69" w:rsidP="002E0EEF"/>
    <w:p w14:paraId="6B03B6CD" w14:textId="0888B902" w:rsidR="00B86B69" w:rsidRDefault="00B86B69" w:rsidP="002E0EEF"/>
    <w:p w14:paraId="002E46BD" w14:textId="0A5C7F4E" w:rsidR="00B86B69" w:rsidRDefault="00B86B69" w:rsidP="002E0EEF"/>
    <w:p w14:paraId="198C811F" w14:textId="3E424371" w:rsidR="00B86B69" w:rsidRDefault="00B86B69" w:rsidP="002E0EEF"/>
    <w:p w14:paraId="0F2211B2" w14:textId="290D87F9" w:rsidR="00B86B69" w:rsidRDefault="00B86B69" w:rsidP="002E0EEF"/>
    <w:p w14:paraId="072618AD" w14:textId="5B8D67AF" w:rsidR="00B86B69" w:rsidRDefault="00B86B69" w:rsidP="002E0EEF"/>
    <w:p w14:paraId="48354C54" w14:textId="77777777" w:rsidR="001B6332" w:rsidRDefault="001B6332" w:rsidP="002E0EEF"/>
    <w:p w14:paraId="617606C9" w14:textId="641BE29E" w:rsidR="00B86B69" w:rsidRDefault="001B6332" w:rsidP="002E0EEF">
      <w:r>
        <w:t>2</w:t>
      </w:r>
      <w:r w:rsidRPr="001B6332">
        <w:rPr>
          <w:vertAlign w:val="superscript"/>
        </w:rPr>
        <w:t>nd</w:t>
      </w:r>
      <w:r>
        <w:t xml:space="preserve"> </w:t>
      </w:r>
      <w:r w:rsidR="00B86B69">
        <w:t>January 202</w:t>
      </w:r>
      <w:r>
        <w:t>4</w:t>
      </w:r>
    </w:p>
    <w:p w14:paraId="067C7229" w14:textId="6F3438DA" w:rsidR="00B86B69" w:rsidRDefault="00B86B69" w:rsidP="002E0EEF"/>
    <w:p w14:paraId="65CF446C" w14:textId="4809B68F" w:rsidR="00B86B69" w:rsidRPr="000108F4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Dear Year 9 Parent/ Carer</w:t>
      </w:r>
    </w:p>
    <w:p w14:paraId="5B80D593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788E4948" w14:textId="668182DA" w:rsidR="00B86B69" w:rsidRPr="000108F4" w:rsidRDefault="000108F4" w:rsidP="00B86B6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B86B69" w:rsidRPr="000108F4">
        <w:rPr>
          <w:rFonts w:asciiTheme="majorHAnsi" w:hAnsiTheme="majorHAnsi" w:cstheme="majorHAnsi"/>
        </w:rPr>
        <w:t xml:space="preserve">e are planning a ‘Go To Work With An Adult Day’ on </w:t>
      </w:r>
      <w:r w:rsidR="001B6332">
        <w:rPr>
          <w:rFonts w:asciiTheme="majorHAnsi" w:hAnsiTheme="majorHAnsi" w:cstheme="majorHAnsi"/>
          <w:b/>
        </w:rPr>
        <w:t>Tuesday 6</w:t>
      </w:r>
      <w:r w:rsidR="00B86B69" w:rsidRPr="001B6332">
        <w:rPr>
          <w:rFonts w:asciiTheme="majorHAnsi" w:hAnsiTheme="majorHAnsi" w:cstheme="majorHAnsi"/>
          <w:b/>
          <w:vertAlign w:val="superscript"/>
        </w:rPr>
        <w:t>th</w:t>
      </w:r>
      <w:r w:rsidR="001B6332">
        <w:rPr>
          <w:rFonts w:asciiTheme="majorHAnsi" w:hAnsiTheme="majorHAnsi" w:cstheme="majorHAnsi"/>
          <w:b/>
        </w:rPr>
        <w:t xml:space="preserve"> </w:t>
      </w:r>
      <w:r w:rsidR="00B86B69" w:rsidRPr="00615BC9">
        <w:rPr>
          <w:rFonts w:asciiTheme="majorHAnsi" w:hAnsiTheme="majorHAnsi" w:cstheme="majorHAnsi"/>
          <w:b/>
        </w:rPr>
        <w:t>February</w:t>
      </w:r>
      <w:r w:rsidRPr="00615BC9">
        <w:rPr>
          <w:rFonts w:asciiTheme="majorHAnsi" w:hAnsiTheme="majorHAnsi" w:cstheme="majorHAnsi"/>
          <w:b/>
        </w:rPr>
        <w:t xml:space="preserve"> 202</w:t>
      </w:r>
      <w:r w:rsidR="00C171AC">
        <w:rPr>
          <w:rFonts w:asciiTheme="majorHAnsi" w:hAnsiTheme="majorHAnsi" w:cstheme="majorHAnsi"/>
          <w:b/>
        </w:rPr>
        <w:t>4</w:t>
      </w:r>
      <w:r w:rsidR="00B86B69" w:rsidRPr="000108F4">
        <w:rPr>
          <w:rFonts w:asciiTheme="majorHAnsi" w:hAnsiTheme="majorHAnsi" w:cstheme="majorHAnsi"/>
        </w:rPr>
        <w:t>.  Th</w:t>
      </w:r>
      <w:r>
        <w:rPr>
          <w:rFonts w:asciiTheme="majorHAnsi" w:hAnsiTheme="majorHAnsi" w:cstheme="majorHAnsi"/>
        </w:rPr>
        <w:t>e day</w:t>
      </w:r>
      <w:r w:rsidR="00B86B69" w:rsidRPr="000108F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involves</w:t>
      </w:r>
      <w:r w:rsidR="00B86B69" w:rsidRPr="000108F4">
        <w:rPr>
          <w:rFonts w:asciiTheme="majorHAnsi" w:hAnsiTheme="majorHAnsi" w:cstheme="majorHAnsi"/>
        </w:rPr>
        <w:t xml:space="preserve"> </w:t>
      </w:r>
      <w:r w:rsidR="00873417">
        <w:rPr>
          <w:rFonts w:asciiTheme="majorHAnsi" w:hAnsiTheme="majorHAnsi" w:cstheme="majorHAnsi"/>
        </w:rPr>
        <w:t xml:space="preserve">students </w:t>
      </w:r>
      <w:r w:rsidR="00B86B69" w:rsidRPr="000108F4">
        <w:rPr>
          <w:rFonts w:asciiTheme="majorHAnsi" w:hAnsiTheme="majorHAnsi" w:cstheme="majorHAnsi"/>
        </w:rPr>
        <w:t xml:space="preserve">shadowing a parent, family member or friend at work.  This opportunity will allow your </w:t>
      </w:r>
      <w:r>
        <w:rPr>
          <w:rFonts w:asciiTheme="majorHAnsi" w:hAnsiTheme="majorHAnsi" w:cstheme="majorHAnsi"/>
        </w:rPr>
        <w:t>child</w:t>
      </w:r>
      <w:r w:rsidR="00B86B69" w:rsidRPr="000108F4">
        <w:rPr>
          <w:rFonts w:asciiTheme="majorHAnsi" w:hAnsiTheme="majorHAnsi" w:cstheme="majorHAnsi"/>
        </w:rPr>
        <w:t xml:space="preserve"> to gain a valuable insight into the world of work, an important element of the careers programme which we are unable to offer in school.</w:t>
      </w:r>
    </w:p>
    <w:p w14:paraId="059E4A0B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248B3747" w14:textId="5425C9A4" w:rsidR="00B86B69" w:rsidRPr="000108F4" w:rsidRDefault="00B86B69" w:rsidP="00B86B69">
      <w:pPr>
        <w:rPr>
          <w:rFonts w:asciiTheme="majorHAnsi" w:hAnsiTheme="majorHAnsi" w:cstheme="majorHAnsi"/>
          <w:b/>
        </w:rPr>
      </w:pPr>
      <w:r w:rsidRPr="000108F4">
        <w:rPr>
          <w:rFonts w:asciiTheme="majorHAnsi" w:hAnsiTheme="majorHAnsi" w:cstheme="majorHAnsi"/>
        </w:rPr>
        <w:t xml:space="preserve">We hope that you will be able to take your </w:t>
      </w:r>
      <w:r w:rsidR="000108F4">
        <w:rPr>
          <w:rFonts w:asciiTheme="majorHAnsi" w:hAnsiTheme="majorHAnsi" w:cstheme="majorHAnsi"/>
        </w:rPr>
        <w:t>child</w:t>
      </w:r>
      <w:r w:rsidRPr="000108F4">
        <w:rPr>
          <w:rFonts w:asciiTheme="majorHAnsi" w:hAnsiTheme="majorHAnsi" w:cstheme="majorHAnsi"/>
        </w:rPr>
        <w:t xml:space="preserve"> to work or arrange for him/her to shadow a family member or friend.  </w:t>
      </w:r>
      <w:r w:rsidR="00615BC9">
        <w:rPr>
          <w:rFonts w:asciiTheme="majorHAnsi" w:hAnsiTheme="majorHAnsi" w:cstheme="majorHAnsi"/>
        </w:rPr>
        <w:t>Please</w:t>
      </w:r>
      <w:r w:rsidRPr="000108F4">
        <w:rPr>
          <w:rFonts w:asciiTheme="majorHAnsi" w:hAnsiTheme="majorHAnsi" w:cstheme="majorHAnsi"/>
        </w:rPr>
        <w:t xml:space="preserve"> be aware that if you are able to provide a work-shadowing opportunity for your </w:t>
      </w:r>
      <w:r w:rsidR="000108F4">
        <w:rPr>
          <w:rFonts w:asciiTheme="majorHAnsi" w:hAnsiTheme="majorHAnsi" w:cstheme="majorHAnsi"/>
        </w:rPr>
        <w:t>child</w:t>
      </w:r>
      <w:r w:rsidRPr="000108F4">
        <w:rPr>
          <w:rFonts w:asciiTheme="majorHAnsi" w:hAnsiTheme="majorHAnsi" w:cstheme="majorHAnsi"/>
        </w:rPr>
        <w:t xml:space="preserve">, you will be responsible for the arrangements and the health, safety and welfare of your </w:t>
      </w:r>
      <w:r w:rsidR="00615BC9">
        <w:rPr>
          <w:rFonts w:asciiTheme="majorHAnsi" w:hAnsiTheme="majorHAnsi" w:cstheme="majorHAnsi"/>
        </w:rPr>
        <w:t>child</w:t>
      </w:r>
      <w:r w:rsidRPr="000108F4">
        <w:rPr>
          <w:rFonts w:asciiTheme="majorHAnsi" w:hAnsiTheme="majorHAnsi" w:cstheme="majorHAnsi"/>
        </w:rPr>
        <w:t xml:space="preserve"> during the day.  </w:t>
      </w:r>
    </w:p>
    <w:p w14:paraId="0BD469E0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6EEE6A00" w14:textId="773DC41D" w:rsidR="00B86B69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A follow-up activity will be organised in school to ensure that all experiences are shared and contribute to the careers education programme.</w:t>
      </w:r>
    </w:p>
    <w:p w14:paraId="17998CAA" w14:textId="78B6209C" w:rsidR="00823827" w:rsidRDefault="00823827" w:rsidP="00B86B69">
      <w:pPr>
        <w:rPr>
          <w:rFonts w:asciiTheme="majorHAnsi" w:hAnsiTheme="majorHAnsi" w:cstheme="majorHAnsi"/>
        </w:rPr>
      </w:pPr>
    </w:p>
    <w:p w14:paraId="7E0DEC1E" w14:textId="12F61023" w:rsidR="00823827" w:rsidRDefault="00823827" w:rsidP="00B86B6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Should you have any questions, please </w:t>
      </w:r>
      <w:r w:rsidR="00873417">
        <w:rPr>
          <w:rFonts w:asciiTheme="majorHAnsi" w:hAnsiTheme="majorHAnsi" w:cstheme="majorHAnsi"/>
        </w:rPr>
        <w:t>do not hesitate to contact me or my colleague:</w:t>
      </w:r>
    </w:p>
    <w:p w14:paraId="04D5B947" w14:textId="0EC42956" w:rsidR="00873417" w:rsidRPr="000108F4" w:rsidRDefault="00000000" w:rsidP="00B86B69">
      <w:pPr>
        <w:rPr>
          <w:rFonts w:asciiTheme="majorHAnsi" w:hAnsiTheme="majorHAnsi" w:cstheme="majorHAnsi"/>
        </w:rPr>
      </w:pPr>
      <w:hyperlink r:id="rId11" w:history="1">
        <w:r w:rsidR="00873417" w:rsidRPr="005C0E75">
          <w:rPr>
            <w:rStyle w:val="Hyperlink"/>
            <w:rFonts w:asciiTheme="majorHAnsi" w:hAnsiTheme="majorHAnsi" w:cstheme="majorHAnsi"/>
          </w:rPr>
          <w:t>Carey.Anderson@ushschool.org</w:t>
        </w:r>
      </w:hyperlink>
      <w:r w:rsidR="00873417">
        <w:rPr>
          <w:rFonts w:asciiTheme="majorHAnsi" w:hAnsiTheme="majorHAnsi" w:cstheme="majorHAnsi"/>
        </w:rPr>
        <w:t xml:space="preserve">  or </w:t>
      </w:r>
      <w:hyperlink r:id="rId12" w:history="1">
        <w:r w:rsidR="00873417" w:rsidRPr="005C0E75">
          <w:rPr>
            <w:rStyle w:val="Hyperlink"/>
            <w:rFonts w:asciiTheme="majorHAnsi" w:hAnsiTheme="majorHAnsi" w:cstheme="majorHAnsi"/>
          </w:rPr>
          <w:t>Rachel.Mays@Ushschool.org</w:t>
        </w:r>
      </w:hyperlink>
      <w:r w:rsidR="00873417">
        <w:rPr>
          <w:rFonts w:asciiTheme="majorHAnsi" w:hAnsiTheme="majorHAnsi" w:cstheme="majorHAnsi"/>
        </w:rPr>
        <w:t xml:space="preserve"> </w:t>
      </w:r>
    </w:p>
    <w:p w14:paraId="4B65619C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0B5E6ED3" w14:textId="6591F5E0" w:rsidR="00B86B69" w:rsidRPr="000108F4" w:rsidRDefault="00B86B69" w:rsidP="00B86B69">
      <w:pPr>
        <w:rPr>
          <w:rFonts w:asciiTheme="majorHAnsi" w:hAnsiTheme="majorHAnsi" w:cstheme="majorHAnsi"/>
          <w:b/>
        </w:rPr>
      </w:pPr>
      <w:r w:rsidRPr="000108F4">
        <w:rPr>
          <w:rFonts w:asciiTheme="majorHAnsi" w:hAnsiTheme="majorHAnsi" w:cstheme="majorHAnsi"/>
        </w:rPr>
        <w:t>Please complete the slip below as soon as possible</w:t>
      </w:r>
      <w:r w:rsidRPr="000108F4">
        <w:rPr>
          <w:rFonts w:asciiTheme="majorHAnsi" w:hAnsiTheme="majorHAnsi" w:cstheme="majorHAnsi"/>
          <w:b/>
        </w:rPr>
        <w:t xml:space="preserve"> and return </w:t>
      </w:r>
      <w:r w:rsidR="002F6702">
        <w:rPr>
          <w:rFonts w:asciiTheme="majorHAnsi" w:hAnsiTheme="majorHAnsi" w:cstheme="majorHAnsi"/>
          <w:b/>
        </w:rPr>
        <w:t xml:space="preserve">the attached Permission form </w:t>
      </w:r>
      <w:r w:rsidRPr="000108F4">
        <w:rPr>
          <w:rFonts w:asciiTheme="majorHAnsi" w:hAnsiTheme="majorHAnsi" w:cstheme="majorHAnsi"/>
          <w:b/>
        </w:rPr>
        <w:t>b</w:t>
      </w:r>
      <w:r w:rsidR="002F6702">
        <w:rPr>
          <w:rFonts w:asciiTheme="majorHAnsi" w:hAnsiTheme="majorHAnsi" w:cstheme="majorHAnsi"/>
          <w:b/>
        </w:rPr>
        <w:t xml:space="preserve">y Friday </w:t>
      </w:r>
      <w:r w:rsidR="00432A07">
        <w:rPr>
          <w:rFonts w:asciiTheme="majorHAnsi" w:hAnsiTheme="majorHAnsi" w:cstheme="majorHAnsi"/>
          <w:b/>
        </w:rPr>
        <w:t>2</w:t>
      </w:r>
      <w:r w:rsidR="00432A07" w:rsidRPr="00432A07">
        <w:rPr>
          <w:rFonts w:asciiTheme="majorHAnsi" w:hAnsiTheme="majorHAnsi" w:cstheme="majorHAnsi"/>
          <w:b/>
          <w:vertAlign w:val="superscript"/>
        </w:rPr>
        <w:t>nd</w:t>
      </w:r>
      <w:r w:rsidR="00432A07">
        <w:rPr>
          <w:rFonts w:asciiTheme="majorHAnsi" w:hAnsiTheme="majorHAnsi" w:cstheme="majorHAnsi"/>
          <w:b/>
        </w:rPr>
        <w:t xml:space="preserve"> </w:t>
      </w:r>
      <w:r w:rsidR="002F6702">
        <w:rPr>
          <w:rFonts w:asciiTheme="majorHAnsi" w:hAnsiTheme="majorHAnsi" w:cstheme="majorHAnsi"/>
          <w:b/>
        </w:rPr>
        <w:t xml:space="preserve"> </w:t>
      </w:r>
      <w:r w:rsidRPr="000108F4">
        <w:rPr>
          <w:rFonts w:asciiTheme="majorHAnsi" w:hAnsiTheme="majorHAnsi" w:cstheme="majorHAnsi"/>
          <w:b/>
        </w:rPr>
        <w:t xml:space="preserve">February.  </w:t>
      </w:r>
    </w:p>
    <w:p w14:paraId="40CE3D44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43111E6A" w14:textId="77777777" w:rsidR="00B86B69" w:rsidRPr="000108F4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Yours sincerely</w:t>
      </w:r>
    </w:p>
    <w:p w14:paraId="73487C22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3ECF2920" w14:textId="77777777" w:rsidR="00B86B69" w:rsidRPr="000108F4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Carey Anderson</w:t>
      </w:r>
    </w:p>
    <w:p w14:paraId="2C69855F" w14:textId="77777777" w:rsidR="00B86B69" w:rsidRPr="000108F4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 xml:space="preserve">Careers Adviser/Work Experience Co-ordinator </w:t>
      </w:r>
    </w:p>
    <w:p w14:paraId="7C399A22" w14:textId="7881A623" w:rsidR="00B86B69" w:rsidRPr="000108F4" w:rsidRDefault="00615BC9" w:rsidP="00B86B6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5294FEC" wp14:editId="682A7172">
            <wp:extent cx="295275" cy="295275"/>
            <wp:effectExtent l="0" t="0" r="9525" b="9525"/>
            <wp:docPr id="2" name="Graphic 2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ssors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69" w:rsidRPr="000108F4">
        <w:rPr>
          <w:rFonts w:asciiTheme="majorHAnsi" w:hAnsiTheme="majorHAnsi" w:cstheme="majorHAnsi"/>
        </w:rPr>
        <w:t>…………………………………………………………………………………………</w:t>
      </w:r>
      <w:r>
        <w:rPr>
          <w:rFonts w:asciiTheme="majorHAnsi" w:hAnsiTheme="majorHAnsi" w:cstheme="majorHAnsi"/>
        </w:rPr>
        <w:t>………………………………………………………………………</w:t>
      </w:r>
    </w:p>
    <w:p w14:paraId="55F63E30" w14:textId="77777777" w:rsidR="00615BC9" w:rsidRDefault="00615BC9" w:rsidP="00B86B69">
      <w:pPr>
        <w:rPr>
          <w:rFonts w:asciiTheme="majorHAnsi" w:hAnsiTheme="majorHAnsi" w:cstheme="majorHAnsi"/>
        </w:rPr>
      </w:pPr>
    </w:p>
    <w:p w14:paraId="48DB05C2" w14:textId="46B6B3AB" w:rsidR="00B86B69" w:rsidRPr="00615BC9" w:rsidRDefault="00615BC9" w:rsidP="00B86B69">
      <w:pPr>
        <w:rPr>
          <w:rFonts w:asciiTheme="majorHAnsi" w:hAnsiTheme="majorHAnsi" w:cstheme="majorHAnsi"/>
          <w:b/>
        </w:rPr>
      </w:pPr>
      <w:r w:rsidRPr="00615BC9">
        <w:rPr>
          <w:rFonts w:asciiTheme="majorHAnsi" w:hAnsiTheme="majorHAnsi" w:cstheme="majorHAnsi"/>
          <w:b/>
        </w:rPr>
        <w:t>Go To Work With An Adult Day</w:t>
      </w:r>
      <w:r w:rsidR="00B86B69" w:rsidRPr="00615BC9">
        <w:rPr>
          <w:rFonts w:asciiTheme="majorHAnsi" w:hAnsiTheme="majorHAnsi" w:cstheme="majorHAnsi"/>
          <w:b/>
        </w:rPr>
        <w:t xml:space="preserve"> 202</w:t>
      </w:r>
      <w:r w:rsidR="000C1DA7">
        <w:rPr>
          <w:rFonts w:asciiTheme="majorHAnsi" w:hAnsiTheme="majorHAnsi" w:cstheme="majorHAnsi"/>
          <w:b/>
        </w:rPr>
        <w:t>4</w:t>
      </w:r>
      <w:r>
        <w:rPr>
          <w:rFonts w:asciiTheme="majorHAnsi" w:hAnsiTheme="majorHAnsi" w:cstheme="majorHAnsi"/>
          <w:b/>
        </w:rPr>
        <w:t xml:space="preserve"> Reply Slip</w:t>
      </w:r>
    </w:p>
    <w:p w14:paraId="54F5133C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58EFBD49" w14:textId="06F36006" w:rsidR="00B86B69" w:rsidRPr="000108F4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(Name) ……………………</w:t>
      </w:r>
      <w:r w:rsidR="00615BC9">
        <w:rPr>
          <w:rFonts w:asciiTheme="majorHAnsi" w:hAnsiTheme="majorHAnsi" w:cstheme="majorHAnsi"/>
        </w:rPr>
        <w:t>………………………………………………………………………….</w:t>
      </w:r>
      <w:r w:rsidRPr="000108F4">
        <w:rPr>
          <w:rFonts w:asciiTheme="majorHAnsi" w:hAnsiTheme="majorHAnsi" w:cstheme="majorHAnsi"/>
        </w:rPr>
        <w:t>.</w:t>
      </w:r>
      <w:r w:rsidR="00615BC9">
        <w:rPr>
          <w:rFonts w:asciiTheme="majorHAnsi" w:hAnsiTheme="majorHAnsi" w:cstheme="majorHAnsi"/>
        </w:rPr>
        <w:t>.</w:t>
      </w:r>
      <w:r w:rsidRPr="000108F4">
        <w:rPr>
          <w:rFonts w:asciiTheme="majorHAnsi" w:hAnsiTheme="majorHAnsi" w:cstheme="majorHAnsi"/>
        </w:rPr>
        <w:t>…Tutor Group…………</w:t>
      </w:r>
      <w:r w:rsidR="00615BC9">
        <w:rPr>
          <w:rFonts w:asciiTheme="majorHAnsi" w:hAnsiTheme="majorHAnsi" w:cstheme="majorHAnsi"/>
        </w:rPr>
        <w:t>………………………</w:t>
      </w:r>
    </w:p>
    <w:p w14:paraId="003D8738" w14:textId="06436FE2" w:rsidR="00B86B69" w:rsidRPr="000108F4" w:rsidRDefault="00615BC9" w:rsidP="00B86B6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Will be participating in </w:t>
      </w:r>
      <w:r w:rsidR="00B86B69" w:rsidRPr="000108F4">
        <w:rPr>
          <w:rFonts w:asciiTheme="majorHAnsi" w:hAnsiTheme="majorHAnsi" w:cstheme="majorHAnsi"/>
        </w:rPr>
        <w:t xml:space="preserve">the work-shadowing activity.  I will return the Work Shadowing Permission form by </w:t>
      </w:r>
      <w:r w:rsidR="002F6702">
        <w:rPr>
          <w:rFonts w:asciiTheme="majorHAnsi" w:hAnsiTheme="majorHAnsi" w:cstheme="majorHAnsi"/>
        </w:rPr>
        <w:t xml:space="preserve">Friday </w:t>
      </w:r>
      <w:r w:rsidR="0039151B">
        <w:rPr>
          <w:rFonts w:asciiTheme="majorHAnsi" w:hAnsiTheme="majorHAnsi" w:cstheme="majorHAnsi"/>
        </w:rPr>
        <w:t>2</w:t>
      </w:r>
      <w:r w:rsidR="0039151B" w:rsidRPr="0039151B">
        <w:rPr>
          <w:rFonts w:asciiTheme="majorHAnsi" w:hAnsiTheme="majorHAnsi" w:cstheme="majorHAnsi"/>
          <w:vertAlign w:val="superscript"/>
        </w:rPr>
        <w:t>nd</w:t>
      </w:r>
      <w:r w:rsidR="0039151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February</w:t>
      </w:r>
      <w:r w:rsidR="00B86B69" w:rsidRPr="000108F4">
        <w:rPr>
          <w:rFonts w:asciiTheme="majorHAnsi" w:hAnsiTheme="majorHAnsi" w:cstheme="majorHAnsi"/>
        </w:rPr>
        <w:t>.</w:t>
      </w:r>
    </w:p>
    <w:p w14:paraId="53791FD2" w14:textId="77777777" w:rsidR="00B86B69" w:rsidRPr="000108F4" w:rsidRDefault="00B86B69" w:rsidP="00B86B69">
      <w:pPr>
        <w:rPr>
          <w:rFonts w:asciiTheme="majorHAnsi" w:hAnsiTheme="majorHAnsi" w:cstheme="majorHAnsi"/>
        </w:rPr>
      </w:pPr>
    </w:p>
    <w:p w14:paraId="5368E263" w14:textId="77777777" w:rsidR="00615BC9" w:rsidRDefault="00B86B69" w:rsidP="00B86B69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Signed…………………………………………</w:t>
      </w:r>
      <w:r w:rsidR="00615BC9">
        <w:rPr>
          <w:rFonts w:asciiTheme="majorHAnsi" w:hAnsiTheme="majorHAnsi" w:cstheme="majorHAnsi"/>
        </w:rPr>
        <w:t>………………………………………….</w:t>
      </w:r>
    </w:p>
    <w:p w14:paraId="77893D18" w14:textId="77777777" w:rsidR="00615BC9" w:rsidRDefault="00615BC9" w:rsidP="00B86B69">
      <w:pPr>
        <w:rPr>
          <w:rFonts w:asciiTheme="majorHAnsi" w:hAnsiTheme="majorHAnsi" w:cstheme="majorHAnsi"/>
        </w:rPr>
      </w:pPr>
    </w:p>
    <w:p w14:paraId="4175F89C" w14:textId="6DBBABF1" w:rsidR="00B86B69" w:rsidRDefault="00B86B69" w:rsidP="002E0EEF">
      <w:pPr>
        <w:rPr>
          <w:rFonts w:asciiTheme="majorHAnsi" w:hAnsiTheme="majorHAnsi" w:cstheme="majorHAnsi"/>
        </w:rPr>
      </w:pPr>
      <w:r w:rsidRPr="000108F4">
        <w:rPr>
          <w:rFonts w:asciiTheme="majorHAnsi" w:hAnsiTheme="majorHAnsi" w:cstheme="majorHAnsi"/>
        </w:rPr>
        <w:t>Date………………………………..</w:t>
      </w:r>
    </w:p>
    <w:p w14:paraId="0C94DBBB" w14:textId="77777777" w:rsidR="002F6702" w:rsidRDefault="002F6702" w:rsidP="002F6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 SHADOWING</w:t>
      </w:r>
    </w:p>
    <w:p w14:paraId="45BE3D3F" w14:textId="77777777" w:rsidR="002F6702" w:rsidRDefault="002F6702" w:rsidP="002F6702">
      <w:pPr>
        <w:jc w:val="center"/>
        <w:rPr>
          <w:rFonts w:ascii="Arial" w:hAnsi="Arial" w:cs="Arial"/>
        </w:rPr>
      </w:pPr>
    </w:p>
    <w:p w14:paraId="2E406916" w14:textId="77777777" w:rsidR="002F6702" w:rsidRDefault="002F6702" w:rsidP="002F6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PARENT/EMPLOYER PERMISSION FORM</w:t>
      </w:r>
    </w:p>
    <w:p w14:paraId="780C4A9A" w14:textId="77777777" w:rsidR="002F6702" w:rsidRDefault="002F6702" w:rsidP="002F6702">
      <w:pPr>
        <w:jc w:val="center"/>
        <w:rPr>
          <w:rFonts w:ascii="Arial" w:hAnsi="Arial" w:cs="Arial"/>
        </w:rPr>
      </w:pPr>
    </w:p>
    <w:p w14:paraId="0A96FF71" w14:textId="3257B516" w:rsidR="002F6702" w:rsidRDefault="002F6702" w:rsidP="002F67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complete this form to allow the young person named below to take part in a work-shadowing experience on </w:t>
      </w:r>
      <w:r w:rsidRPr="00AA01C7">
        <w:rPr>
          <w:rFonts w:ascii="Arial" w:hAnsi="Arial" w:cs="Arial"/>
          <w:b/>
        </w:rPr>
        <w:t>T</w:t>
      </w:r>
      <w:r w:rsidR="0039151B">
        <w:rPr>
          <w:rFonts w:ascii="Arial" w:hAnsi="Arial" w:cs="Arial"/>
          <w:b/>
        </w:rPr>
        <w:t>uesday 6</w:t>
      </w:r>
      <w:r w:rsidR="0039151B" w:rsidRPr="0039151B">
        <w:rPr>
          <w:rFonts w:ascii="Arial" w:hAnsi="Arial" w:cs="Arial"/>
          <w:b/>
          <w:vertAlign w:val="superscript"/>
        </w:rPr>
        <w:t>th</w:t>
      </w:r>
      <w:r w:rsidR="0039151B">
        <w:rPr>
          <w:rFonts w:ascii="Arial" w:hAnsi="Arial" w:cs="Arial"/>
          <w:b/>
        </w:rPr>
        <w:t xml:space="preserve"> </w:t>
      </w:r>
      <w:r w:rsidRPr="00AA01C7">
        <w:rPr>
          <w:rFonts w:ascii="Arial" w:hAnsi="Arial" w:cs="Arial"/>
          <w:b/>
        </w:rPr>
        <w:t>February</w:t>
      </w:r>
      <w:r w:rsidR="00C171AC">
        <w:rPr>
          <w:rFonts w:ascii="Arial" w:hAnsi="Arial" w:cs="Arial"/>
          <w:b/>
        </w:rPr>
        <w:t xml:space="preserve"> 2024</w:t>
      </w:r>
      <w:r>
        <w:rPr>
          <w:rFonts w:ascii="Arial" w:hAnsi="Arial" w:cs="Arial"/>
        </w:rPr>
        <w:t>.  Our aim is for the student to experience a full day at work, shadowing a</w:t>
      </w:r>
      <w:r w:rsidRPr="00A871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parent</w:t>
      </w:r>
      <w:r w:rsidR="0039151B">
        <w:rPr>
          <w:rFonts w:ascii="Arial" w:hAnsi="Arial" w:cs="Arial"/>
        </w:rPr>
        <w:t xml:space="preserve">, </w:t>
      </w:r>
      <w:r w:rsidR="0018193E">
        <w:rPr>
          <w:rFonts w:ascii="Arial" w:hAnsi="Arial" w:cs="Arial"/>
        </w:rPr>
        <w:t xml:space="preserve">carer, </w:t>
      </w:r>
      <w:r>
        <w:rPr>
          <w:rFonts w:ascii="Arial" w:hAnsi="Arial" w:cs="Arial"/>
        </w:rPr>
        <w:t>family member or friend.  The student will be expected to complete a log of the main activities undertaken by the adult and gather other information about the work of the company to share with pupils when back in school.</w:t>
      </w:r>
    </w:p>
    <w:p w14:paraId="5DD25183" w14:textId="77777777" w:rsidR="002F6702" w:rsidRDefault="002F6702" w:rsidP="002F67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F6702" w:rsidRPr="00546BA0" w14:paraId="2BFCFD61" w14:textId="77777777" w:rsidTr="00594FD5">
        <w:tc>
          <w:tcPr>
            <w:tcW w:w="8522" w:type="dxa"/>
            <w:shd w:val="clear" w:color="auto" w:fill="auto"/>
          </w:tcPr>
          <w:p w14:paraId="688E0905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 xml:space="preserve">Name of Student                                                             </w:t>
            </w:r>
            <w:r>
              <w:rPr>
                <w:rFonts w:ascii="Arial" w:hAnsi="Arial" w:cs="Arial"/>
              </w:rPr>
              <w:t xml:space="preserve">   Tutor Group</w:t>
            </w:r>
          </w:p>
        </w:tc>
      </w:tr>
    </w:tbl>
    <w:p w14:paraId="23912FAE" w14:textId="77777777" w:rsidR="002F6702" w:rsidRDefault="002F6702" w:rsidP="002F67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F6702" w:rsidRPr="00546BA0" w14:paraId="38A91EFF" w14:textId="77777777" w:rsidTr="00594FD5">
        <w:tc>
          <w:tcPr>
            <w:tcW w:w="8522" w:type="dxa"/>
            <w:shd w:val="clear" w:color="auto" w:fill="auto"/>
          </w:tcPr>
          <w:p w14:paraId="13DEFDF4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  <w:r w:rsidRPr="00546BA0">
              <w:rPr>
                <w:rFonts w:ascii="Arial" w:hAnsi="Arial" w:cs="Arial"/>
                <w:sz w:val="16"/>
                <w:szCs w:val="16"/>
              </w:rPr>
              <w:t>Parental Details</w:t>
            </w:r>
          </w:p>
          <w:p w14:paraId="6CC14803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F49B24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  <w:r w:rsidRPr="00546BA0">
              <w:rPr>
                <w:rFonts w:ascii="Arial" w:hAnsi="Arial" w:cs="Arial"/>
              </w:rPr>
              <w:t>Name of Parent_________________________________</w:t>
            </w:r>
            <w:r w:rsidRPr="00546BA0">
              <w:rPr>
                <w:rFonts w:ascii="Arial" w:hAnsi="Arial" w:cs="Arial"/>
                <w:sz w:val="16"/>
                <w:szCs w:val="16"/>
              </w:rPr>
              <w:t>(Please print)</w:t>
            </w:r>
          </w:p>
          <w:p w14:paraId="3BF09E41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F3E5DA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Signature______________________________________</w:t>
            </w:r>
          </w:p>
          <w:p w14:paraId="5FC5A58C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3C6CE565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</w:tc>
      </w:tr>
    </w:tbl>
    <w:p w14:paraId="4B16E52B" w14:textId="77777777" w:rsidR="002F6702" w:rsidRDefault="002F6702" w:rsidP="002F67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F6702" w:rsidRPr="00546BA0" w14:paraId="02EDC021" w14:textId="77777777" w:rsidTr="00594FD5">
        <w:tc>
          <w:tcPr>
            <w:tcW w:w="8522" w:type="dxa"/>
            <w:shd w:val="clear" w:color="auto" w:fill="auto"/>
          </w:tcPr>
          <w:p w14:paraId="486275DE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  <w:r w:rsidRPr="00546BA0">
              <w:rPr>
                <w:rFonts w:ascii="Arial" w:hAnsi="Arial" w:cs="Arial"/>
                <w:sz w:val="16"/>
                <w:szCs w:val="16"/>
              </w:rPr>
              <w:t>Employer Details</w:t>
            </w:r>
          </w:p>
          <w:p w14:paraId="045097EC" w14:textId="77777777" w:rsidR="002F6702" w:rsidRPr="00546BA0" w:rsidRDefault="002F6702" w:rsidP="00594FD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E0FD25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proofErr w:type="spellStart"/>
            <w:r w:rsidRPr="00546BA0">
              <w:rPr>
                <w:rFonts w:ascii="Arial" w:hAnsi="Arial" w:cs="Arial"/>
              </w:rPr>
              <w:t>Employer______________________________________Date</w:t>
            </w:r>
            <w:proofErr w:type="spellEnd"/>
            <w:r w:rsidRPr="00546BA0">
              <w:rPr>
                <w:rFonts w:ascii="Arial" w:hAnsi="Arial" w:cs="Arial"/>
              </w:rPr>
              <w:t>____________</w:t>
            </w:r>
          </w:p>
          <w:p w14:paraId="2C5C4810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6B455C8F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Signature______________________________________________________</w:t>
            </w:r>
          </w:p>
          <w:p w14:paraId="5EFCD67A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24BD0254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Name of Company_______________________________________________</w:t>
            </w:r>
          </w:p>
          <w:p w14:paraId="020F1B99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18A27036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Company Address_______________________________________________</w:t>
            </w:r>
          </w:p>
          <w:p w14:paraId="2AB780DE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5CD7866F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 xml:space="preserve">                              _______________________________________________</w:t>
            </w:r>
          </w:p>
          <w:p w14:paraId="534D3C98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551A7F1D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Telephone Contact Number________________________________________</w:t>
            </w:r>
          </w:p>
          <w:p w14:paraId="748B6AF3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2392F04E" w14:textId="77777777" w:rsidR="002F6702" w:rsidRPr="00546BA0" w:rsidRDefault="002F6702" w:rsidP="00594F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1995E9" w14:textId="6D1BAF70" w:rsidR="002F6702" w:rsidRPr="00546BA0" w:rsidRDefault="002F6702" w:rsidP="00594FD5">
            <w:pPr>
              <w:rPr>
                <w:rFonts w:ascii="Arial" w:hAnsi="Arial" w:cs="Arial"/>
                <w:sz w:val="20"/>
                <w:szCs w:val="20"/>
              </w:rPr>
            </w:pPr>
            <w:r w:rsidRPr="00546BA0">
              <w:rPr>
                <w:rFonts w:ascii="Arial" w:hAnsi="Arial" w:cs="Arial"/>
                <w:sz w:val="20"/>
                <w:szCs w:val="20"/>
              </w:rPr>
              <w:t xml:space="preserve">Thank you for giving your permission for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546BA0">
              <w:rPr>
                <w:rFonts w:ascii="Arial" w:hAnsi="Arial" w:cs="Arial"/>
                <w:sz w:val="20"/>
                <w:szCs w:val="20"/>
              </w:rPr>
              <w:t>his valuable experience to take place</w:t>
            </w:r>
          </w:p>
          <w:p w14:paraId="0B98E09E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</w:tc>
      </w:tr>
    </w:tbl>
    <w:p w14:paraId="75F06456" w14:textId="77777777" w:rsidR="002F6702" w:rsidRDefault="002F6702" w:rsidP="002F67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F6702" w:rsidRPr="00546BA0" w14:paraId="4EF904A9" w14:textId="77777777" w:rsidTr="00594FD5">
        <w:tc>
          <w:tcPr>
            <w:tcW w:w="8522" w:type="dxa"/>
            <w:shd w:val="clear" w:color="auto" w:fill="auto"/>
          </w:tcPr>
          <w:p w14:paraId="224639D9" w14:textId="77777777" w:rsidR="002F6702" w:rsidRDefault="002F6702" w:rsidP="00594FD5">
            <w:pPr>
              <w:rPr>
                <w:rFonts w:ascii="Arial" w:hAnsi="Arial" w:cs="Arial"/>
              </w:rPr>
            </w:pPr>
          </w:p>
          <w:p w14:paraId="7B25F4F2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Relationship of supervising adult to student___________________________</w:t>
            </w:r>
          </w:p>
          <w:p w14:paraId="7A32F42D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0FCE63C1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Name of supervising adult_________________________________________</w:t>
            </w:r>
          </w:p>
          <w:p w14:paraId="7BD58AE6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4A3E84B4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Signature____________________________</w:t>
            </w:r>
          </w:p>
          <w:p w14:paraId="5B75BDA3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</w:tc>
      </w:tr>
    </w:tbl>
    <w:p w14:paraId="42349731" w14:textId="77777777" w:rsidR="002F6702" w:rsidRDefault="002F6702" w:rsidP="002F670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2F6702" w:rsidRPr="00546BA0" w14:paraId="7ED9AC7F" w14:textId="77777777" w:rsidTr="00594FD5">
        <w:tc>
          <w:tcPr>
            <w:tcW w:w="8522" w:type="dxa"/>
            <w:shd w:val="clear" w:color="auto" w:fill="auto"/>
          </w:tcPr>
          <w:p w14:paraId="76991DCC" w14:textId="77777777" w:rsidR="002F6702" w:rsidRPr="00546BA0" w:rsidRDefault="002F6702" w:rsidP="00594FD5">
            <w:pPr>
              <w:rPr>
                <w:rFonts w:ascii="Arial" w:hAnsi="Arial" w:cs="Arial"/>
              </w:rPr>
            </w:pPr>
            <w:r w:rsidRPr="00546BA0">
              <w:rPr>
                <w:rFonts w:ascii="Arial" w:hAnsi="Arial" w:cs="Arial"/>
              </w:rPr>
              <w:t>Type of work the student will be observing</w:t>
            </w:r>
          </w:p>
          <w:p w14:paraId="6B1903A2" w14:textId="77777777" w:rsidR="002F6702" w:rsidRPr="00546BA0" w:rsidRDefault="002F6702" w:rsidP="00594FD5">
            <w:pPr>
              <w:rPr>
                <w:rFonts w:ascii="Arial" w:hAnsi="Arial" w:cs="Arial"/>
              </w:rPr>
            </w:pPr>
          </w:p>
          <w:p w14:paraId="39AD46AD" w14:textId="77777777" w:rsidR="002F6702" w:rsidRDefault="002F6702" w:rsidP="00594FD5">
            <w:pPr>
              <w:rPr>
                <w:rFonts w:ascii="Arial" w:hAnsi="Arial" w:cs="Arial"/>
              </w:rPr>
            </w:pPr>
          </w:p>
          <w:p w14:paraId="477D392F" w14:textId="77777777" w:rsidR="002F6702" w:rsidRDefault="002F6702" w:rsidP="00594FD5">
            <w:pPr>
              <w:rPr>
                <w:rFonts w:ascii="Arial" w:hAnsi="Arial" w:cs="Arial"/>
                <w:sz w:val="20"/>
                <w:szCs w:val="20"/>
              </w:rPr>
            </w:pPr>
            <w:r w:rsidRPr="00546BA0">
              <w:rPr>
                <w:rFonts w:ascii="Arial" w:hAnsi="Arial" w:cs="Arial"/>
              </w:rPr>
              <w:t xml:space="preserve">Times of work: </w:t>
            </w:r>
            <w:r w:rsidRPr="00546BA0">
              <w:rPr>
                <w:rFonts w:ascii="Arial" w:hAnsi="Arial" w:cs="Arial"/>
                <w:sz w:val="20"/>
                <w:szCs w:val="20"/>
              </w:rPr>
              <w:t>Start                                    Finish                                     Lunchtime</w:t>
            </w:r>
          </w:p>
          <w:p w14:paraId="2A078DDA" w14:textId="77777777" w:rsidR="002F6702" w:rsidRPr="00546BA0" w:rsidRDefault="002F6702" w:rsidP="00594F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C01FE8" w14:textId="77777777" w:rsidR="002F6702" w:rsidRDefault="002F6702" w:rsidP="002E0EEF"/>
    <w:sectPr w:rsidR="002F6702" w:rsidSect="00AA35D1">
      <w:headerReference w:type="first" r:id="rId15"/>
      <w:footerReference w:type="first" r:id="rId16"/>
      <w:pgSz w:w="11900" w:h="16840" w:code="9"/>
      <w:pgMar w:top="567" w:right="987" w:bottom="992" w:left="1134" w:header="709" w:footer="7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C623E" w14:textId="77777777" w:rsidR="00857938" w:rsidRDefault="00857938">
      <w:r>
        <w:separator/>
      </w:r>
    </w:p>
  </w:endnote>
  <w:endnote w:type="continuationSeparator" w:id="0">
    <w:p w14:paraId="3C804F68" w14:textId="77777777" w:rsidR="00857938" w:rsidRDefault="0085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02D8D" w14:textId="77777777" w:rsidR="007178ED" w:rsidRDefault="00747F5E" w:rsidP="007178ED">
    <w:r>
      <w:rPr>
        <w:noProof/>
        <w:sz w:val="14"/>
        <w:szCs w:val="14"/>
        <w:lang w:eastAsia="en-GB"/>
      </w:rPr>
      <w:drawing>
        <wp:anchor distT="0" distB="0" distL="114300" distR="114300" simplePos="0" relativeHeight="251669504" behindDoc="1" locked="0" layoutInCell="1" allowOverlap="1" wp14:anchorId="79DEAD59" wp14:editId="6EAD30CE">
          <wp:simplePos x="0" y="0"/>
          <wp:positionH relativeFrom="column">
            <wp:posOffset>5928995</wp:posOffset>
          </wp:positionH>
          <wp:positionV relativeFrom="paragraph">
            <wp:posOffset>37465</wp:posOffset>
          </wp:positionV>
          <wp:extent cx="476250" cy="476250"/>
          <wp:effectExtent l="0" t="0" r="0" b="0"/>
          <wp:wrapTight wrapText="bothSides">
            <wp:wrapPolygon edited="0">
              <wp:start x="0" y="0"/>
              <wp:lineTo x="0" y="20736"/>
              <wp:lineTo x="20736" y="20736"/>
              <wp:lineTo x="20736" y="0"/>
              <wp:lineTo x="0" y="0"/>
            </wp:wrapPolygon>
          </wp:wrapTight>
          <wp:docPr id="5" name="Picture 5" descr="\\ushschool.local\staff\jpr\Logos\US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shschool.local\staff\jpr\Logos\US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7AF">
      <w:rPr>
        <w:noProof/>
        <w:sz w:val="14"/>
        <w:szCs w:val="14"/>
      </w:rPr>
      <w:drawing>
        <wp:anchor distT="0" distB="0" distL="114300" distR="114300" simplePos="0" relativeHeight="251670528" behindDoc="1" locked="0" layoutInCell="1" allowOverlap="1" wp14:anchorId="05364A3F" wp14:editId="0ECB0CA9">
          <wp:simplePos x="0" y="0"/>
          <wp:positionH relativeFrom="column">
            <wp:posOffset>2744470</wp:posOffset>
          </wp:positionH>
          <wp:positionV relativeFrom="paragraph">
            <wp:posOffset>-316865</wp:posOffset>
          </wp:positionV>
          <wp:extent cx="594995" cy="775335"/>
          <wp:effectExtent l="0" t="0" r="0" b="5715"/>
          <wp:wrapTight wrapText="bothSides">
            <wp:wrapPolygon edited="0">
              <wp:start x="0" y="0"/>
              <wp:lineTo x="0" y="21229"/>
              <wp:lineTo x="20747" y="21229"/>
              <wp:lineTo x="207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TCMYK@3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7AF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1EB16499" wp14:editId="166CF3B6">
          <wp:simplePos x="0" y="0"/>
          <wp:positionH relativeFrom="margin">
            <wp:posOffset>-380365</wp:posOffset>
          </wp:positionH>
          <wp:positionV relativeFrom="paragraph">
            <wp:posOffset>67310</wp:posOffset>
          </wp:positionV>
          <wp:extent cx="714299" cy="3740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JEP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99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D02D2C" w14:textId="77777777" w:rsidR="007178ED" w:rsidRDefault="007178ED" w:rsidP="007178ED">
    <w:pPr>
      <w:pStyle w:val="Footer"/>
    </w:pPr>
  </w:p>
  <w:p w14:paraId="7061DE9A" w14:textId="77777777" w:rsidR="007178ED" w:rsidRDefault="007178ED" w:rsidP="007178ED"/>
  <w:p w14:paraId="75A5B041" w14:textId="77777777" w:rsidR="007178ED" w:rsidRDefault="007178ED" w:rsidP="007178ED">
    <w:pPr>
      <w:jc w:val="center"/>
      <w:rPr>
        <w:sz w:val="14"/>
        <w:szCs w:val="14"/>
      </w:rPr>
    </w:pPr>
    <w:r>
      <w:rPr>
        <w:sz w:val="14"/>
        <w:szCs w:val="14"/>
      </w:rPr>
      <w:t>UPPER SHIRLEY HIGH SCHOOL is part of the Jefferys Education Partnership, registered in England and Wales, Company Registration Number 10749662</w:t>
    </w:r>
  </w:p>
  <w:p w14:paraId="7067A69F" w14:textId="77777777" w:rsidR="007178ED" w:rsidRDefault="007178ED" w:rsidP="007178ED">
    <w:pPr>
      <w:jc w:val="center"/>
      <w:rPr>
        <w:sz w:val="14"/>
        <w:szCs w:val="14"/>
      </w:rPr>
    </w:pPr>
    <w:r>
      <w:rPr>
        <w:sz w:val="14"/>
        <w:szCs w:val="14"/>
      </w:rPr>
      <w:t>Registered Office: Hamwic Education Trust, Unit E, The Mill Yard, Nursling Street, Southampton, SO16 0AJ. VAT Registration: 268216686</w:t>
    </w:r>
  </w:p>
  <w:p w14:paraId="53700916" w14:textId="77777777" w:rsidR="007178ED" w:rsidRDefault="007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53B44" w14:textId="77777777" w:rsidR="00857938" w:rsidRDefault="00857938">
      <w:r>
        <w:separator/>
      </w:r>
    </w:p>
  </w:footnote>
  <w:footnote w:type="continuationSeparator" w:id="0">
    <w:p w14:paraId="0ABEFA78" w14:textId="77777777" w:rsidR="00857938" w:rsidRDefault="00857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149D" w14:textId="77777777" w:rsidR="002F306A" w:rsidRDefault="002F306A">
    <w:pPr>
      <w:pStyle w:val="Header"/>
      <w:rPr>
        <w:noProof/>
        <w:lang w:val="en-GB" w:eastAsia="en-GB"/>
      </w:rPr>
    </w:pPr>
  </w:p>
  <w:p w14:paraId="707D6A21" w14:textId="77777777" w:rsidR="007178ED" w:rsidRDefault="009B3824" w:rsidP="009B3824">
    <w:pPr>
      <w:pStyle w:val="Header"/>
      <w:tabs>
        <w:tab w:val="clear" w:pos="4320"/>
        <w:tab w:val="clear" w:pos="8640"/>
        <w:tab w:val="left" w:pos="241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BCA43FF" wp14:editId="299F6C0C">
              <wp:simplePos x="0" y="0"/>
              <wp:positionH relativeFrom="column">
                <wp:posOffset>4718050</wp:posOffset>
              </wp:positionH>
              <wp:positionV relativeFrom="paragraph">
                <wp:posOffset>933450</wp:posOffset>
              </wp:positionV>
              <wp:extent cx="2036445" cy="1404620"/>
              <wp:effectExtent l="0" t="0" r="1905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644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E5472" w14:textId="77777777" w:rsidR="009B3824" w:rsidRPr="004F0D68" w:rsidRDefault="009B3824" w:rsidP="009B3824">
                          <w:pPr>
                            <w:rPr>
                              <w:b/>
                              <w:color w:val="4F81BD" w:themeColor="accent1"/>
                            </w:rPr>
                          </w:pPr>
                          <w:r w:rsidRPr="004F0D68">
                            <w:rPr>
                              <w:b/>
                              <w:color w:val="4F81BD" w:themeColor="accent1"/>
                            </w:rPr>
                            <w:t>Headteacher: Mr C Sykes</w:t>
                          </w:r>
                        </w:p>
                        <w:p w14:paraId="428A969F" w14:textId="77777777" w:rsidR="009B3824" w:rsidRPr="009B3824" w:rsidRDefault="009B3824" w:rsidP="009B3824"/>
                        <w:p w14:paraId="59C11951" w14:textId="77777777" w:rsidR="009B3824" w:rsidRPr="009B3824" w:rsidRDefault="009B3824" w:rsidP="009B3824">
                          <w:pPr>
                            <w:rPr>
                              <w:b/>
                            </w:rPr>
                          </w:pPr>
                          <w:r w:rsidRPr="009B3824">
                            <w:rPr>
                              <w:b/>
                            </w:rPr>
                            <w:t>Upper Shirley High School</w:t>
                          </w:r>
                        </w:p>
                        <w:p w14:paraId="5FF5242C" w14:textId="77777777" w:rsidR="009B3824" w:rsidRPr="009B3824" w:rsidRDefault="009B3824" w:rsidP="009B3824">
                          <w:r w:rsidRPr="009B3824">
                            <w:t>Bellemoor Road</w:t>
                          </w:r>
                        </w:p>
                        <w:p w14:paraId="5A798D77" w14:textId="77777777" w:rsidR="009B3824" w:rsidRPr="009B3824" w:rsidRDefault="009B3824" w:rsidP="009B3824">
                          <w:r w:rsidRPr="009B3824">
                            <w:t>Shirley</w:t>
                          </w:r>
                        </w:p>
                        <w:p w14:paraId="0434F423" w14:textId="77777777" w:rsidR="009B3824" w:rsidRPr="009B3824" w:rsidRDefault="009B3824" w:rsidP="009B3824">
                          <w:r w:rsidRPr="009B3824">
                            <w:t>Southampton</w:t>
                          </w:r>
                        </w:p>
                        <w:p w14:paraId="7E869763" w14:textId="77777777" w:rsidR="009B3824" w:rsidRDefault="009B3824" w:rsidP="009B3824">
                          <w:r w:rsidRPr="009B3824">
                            <w:t>SO15 7QU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CA43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1.5pt;margin-top:73.5pt;width:160.3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" stroked="f">
              <v:textbox style="mso-fit-shape-to-text:t">
                <w:txbxContent>
                  <w:p w14:paraId="6CCE5472" w14:textId="77777777" w:rsidR="009B3824" w:rsidRPr="004F0D68" w:rsidRDefault="009B3824" w:rsidP="009B3824">
                    <w:pPr>
                      <w:rPr>
                        <w:b/>
                        <w:color w:val="4F81BD" w:themeColor="accent1"/>
                      </w:rPr>
                    </w:pPr>
                    <w:r w:rsidRPr="004F0D68">
                      <w:rPr>
                        <w:b/>
                        <w:color w:val="4F81BD" w:themeColor="accent1"/>
                      </w:rPr>
                      <w:t>Headteacher: Mr C Sykes</w:t>
                    </w:r>
                  </w:p>
                  <w:p w14:paraId="428A969F" w14:textId="77777777" w:rsidR="009B3824" w:rsidRPr="009B3824" w:rsidRDefault="009B3824" w:rsidP="009B3824"/>
                  <w:p w14:paraId="59C11951" w14:textId="77777777" w:rsidR="009B3824" w:rsidRPr="009B3824" w:rsidRDefault="009B3824" w:rsidP="009B3824">
                    <w:pPr>
                      <w:rPr>
                        <w:b/>
                      </w:rPr>
                    </w:pPr>
                    <w:r w:rsidRPr="009B3824">
                      <w:rPr>
                        <w:b/>
                      </w:rPr>
                      <w:t>Upper Shirley High School</w:t>
                    </w:r>
                  </w:p>
                  <w:p w14:paraId="5FF5242C" w14:textId="77777777" w:rsidR="009B3824" w:rsidRPr="009B3824" w:rsidRDefault="009B3824" w:rsidP="009B3824">
                    <w:r w:rsidRPr="009B3824">
                      <w:t>Bellemoor Road</w:t>
                    </w:r>
                  </w:p>
                  <w:p w14:paraId="5A798D77" w14:textId="77777777" w:rsidR="009B3824" w:rsidRPr="009B3824" w:rsidRDefault="009B3824" w:rsidP="009B3824">
                    <w:r w:rsidRPr="009B3824">
                      <w:t>Shirley</w:t>
                    </w:r>
                  </w:p>
                  <w:p w14:paraId="0434F423" w14:textId="77777777" w:rsidR="009B3824" w:rsidRPr="009B3824" w:rsidRDefault="009B3824" w:rsidP="009B3824">
                    <w:r w:rsidRPr="009B3824">
                      <w:t>Southampton</w:t>
                    </w:r>
                  </w:p>
                  <w:p w14:paraId="7E869763" w14:textId="77777777" w:rsidR="009B3824" w:rsidRDefault="009B3824" w:rsidP="009B3824">
                    <w:r w:rsidRPr="009B3824">
                      <w:t>SO15 7QU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178ED">
      <w:rPr>
        <w:noProof/>
        <w:lang w:val="en-GB" w:eastAsia="en-GB"/>
      </w:rPr>
      <w:drawing>
        <wp:anchor distT="0" distB="0" distL="114300" distR="114300" simplePos="0" relativeHeight="251665408" behindDoc="1" locked="1" layoutInCell="1" allowOverlap="1" wp14:anchorId="6400DD1A" wp14:editId="102F18F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4440" cy="1476375"/>
          <wp:effectExtent l="0" t="0" r="0" b="9525"/>
          <wp:wrapNone/>
          <wp:docPr id="1" name="Picture 1" descr="USH LetterheadHIRESRE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H LetterheadHIRESREV1.jpg"/>
                  <pic:cNvPicPr/>
                </pic:nvPicPr>
                <pic:blipFill rotWithShape="1">
                  <a:blip r:embed="rId1"/>
                  <a:srcRect b="86200"/>
                  <a:stretch/>
                </pic:blipFill>
                <pic:spPr bwMode="auto">
                  <a:xfrm>
                    <a:off x="0" y="0"/>
                    <a:ext cx="7584440" cy="147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D613F"/>
    <w:multiLevelType w:val="hybridMultilevel"/>
    <w:tmpl w:val="FFD64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D3274"/>
    <w:multiLevelType w:val="hybridMultilevel"/>
    <w:tmpl w:val="3F3EAD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687466">
    <w:abstractNumId w:val="0"/>
  </w:num>
  <w:num w:numId="2" w16cid:durableId="20285597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8E3"/>
    <w:rsid w:val="00004F7E"/>
    <w:rsid w:val="000108F4"/>
    <w:rsid w:val="0002681D"/>
    <w:rsid w:val="00061A0E"/>
    <w:rsid w:val="000707AF"/>
    <w:rsid w:val="000803DF"/>
    <w:rsid w:val="000C1DA7"/>
    <w:rsid w:val="000E5551"/>
    <w:rsid w:val="0015229D"/>
    <w:rsid w:val="001560D0"/>
    <w:rsid w:val="00163785"/>
    <w:rsid w:val="0018193E"/>
    <w:rsid w:val="001871B4"/>
    <w:rsid w:val="001A4C58"/>
    <w:rsid w:val="001B6332"/>
    <w:rsid w:val="001D03BA"/>
    <w:rsid w:val="001D126E"/>
    <w:rsid w:val="001F6FD1"/>
    <w:rsid w:val="00204DB3"/>
    <w:rsid w:val="00247FCB"/>
    <w:rsid w:val="00274482"/>
    <w:rsid w:val="002D5858"/>
    <w:rsid w:val="002E0EEF"/>
    <w:rsid w:val="002F306A"/>
    <w:rsid w:val="002F6702"/>
    <w:rsid w:val="00314FCF"/>
    <w:rsid w:val="00363F36"/>
    <w:rsid w:val="0039151B"/>
    <w:rsid w:val="00432A07"/>
    <w:rsid w:val="00451D48"/>
    <w:rsid w:val="0046725F"/>
    <w:rsid w:val="00474148"/>
    <w:rsid w:val="00490082"/>
    <w:rsid w:val="004C3F50"/>
    <w:rsid w:val="004D4889"/>
    <w:rsid w:val="004D5B92"/>
    <w:rsid w:val="004F0D68"/>
    <w:rsid w:val="0053158F"/>
    <w:rsid w:val="0053771F"/>
    <w:rsid w:val="00543D82"/>
    <w:rsid w:val="00547E91"/>
    <w:rsid w:val="00562B2E"/>
    <w:rsid w:val="00565C0A"/>
    <w:rsid w:val="005C59F6"/>
    <w:rsid w:val="005E438C"/>
    <w:rsid w:val="00605D1C"/>
    <w:rsid w:val="00615BC9"/>
    <w:rsid w:val="0068187C"/>
    <w:rsid w:val="006A18F0"/>
    <w:rsid w:val="006B3B28"/>
    <w:rsid w:val="006E7B28"/>
    <w:rsid w:val="007064AE"/>
    <w:rsid w:val="00715807"/>
    <w:rsid w:val="007178ED"/>
    <w:rsid w:val="0072481D"/>
    <w:rsid w:val="00741BE4"/>
    <w:rsid w:val="00747F5E"/>
    <w:rsid w:val="007729E6"/>
    <w:rsid w:val="007929CF"/>
    <w:rsid w:val="007A5E3C"/>
    <w:rsid w:val="00823827"/>
    <w:rsid w:val="00857938"/>
    <w:rsid w:val="00873417"/>
    <w:rsid w:val="00875FC7"/>
    <w:rsid w:val="008821D1"/>
    <w:rsid w:val="00893763"/>
    <w:rsid w:val="008E612D"/>
    <w:rsid w:val="009471B8"/>
    <w:rsid w:val="00972B4C"/>
    <w:rsid w:val="00980429"/>
    <w:rsid w:val="0098741D"/>
    <w:rsid w:val="009905E3"/>
    <w:rsid w:val="009B3824"/>
    <w:rsid w:val="009C4F28"/>
    <w:rsid w:val="009E71CA"/>
    <w:rsid w:val="00A07BBE"/>
    <w:rsid w:val="00A632B8"/>
    <w:rsid w:val="00A907BC"/>
    <w:rsid w:val="00AA01C7"/>
    <w:rsid w:val="00AA35D1"/>
    <w:rsid w:val="00AE34A5"/>
    <w:rsid w:val="00B4251C"/>
    <w:rsid w:val="00B46F2D"/>
    <w:rsid w:val="00B84840"/>
    <w:rsid w:val="00B86B69"/>
    <w:rsid w:val="00BE77B1"/>
    <w:rsid w:val="00BF40B3"/>
    <w:rsid w:val="00BF5C36"/>
    <w:rsid w:val="00C150E1"/>
    <w:rsid w:val="00C171AC"/>
    <w:rsid w:val="00C356B9"/>
    <w:rsid w:val="00C6384F"/>
    <w:rsid w:val="00C77E06"/>
    <w:rsid w:val="00D92C25"/>
    <w:rsid w:val="00DB07CA"/>
    <w:rsid w:val="00DF08A0"/>
    <w:rsid w:val="00E66152"/>
    <w:rsid w:val="00E8784B"/>
    <w:rsid w:val="00EA1207"/>
    <w:rsid w:val="00EA221C"/>
    <w:rsid w:val="00F0405A"/>
    <w:rsid w:val="00F05F20"/>
    <w:rsid w:val="00F338E3"/>
    <w:rsid w:val="00F41EAE"/>
    <w:rsid w:val="00F616B8"/>
    <w:rsid w:val="00FD58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CED89"/>
  <w15:docId w15:val="{8519165B-7935-48D3-AA93-1F997638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929CF"/>
    <w:rPr>
      <w:b/>
      <w:bCs/>
    </w:rPr>
  </w:style>
  <w:style w:type="paragraph" w:customStyle="1" w:styleId="ocular-col">
    <w:name w:val="ocular-col"/>
    <w:basedOn w:val="Normal"/>
    <w:rsid w:val="007929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5D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5C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87C"/>
    <w:rPr>
      <w:rFonts w:ascii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87C"/>
    <w:rPr>
      <w:rFonts w:ascii="Calibri" w:hAnsi="Calibri" w:cs="Times New Roman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73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achel.Mays@Ushschool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ey.Anderson@ushschool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TEMPLATES\USH%20Headed%20Paper%20December%202017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B967EEDEDB444B7BAA1E700E1FADE" ma:contentTypeVersion="7" ma:contentTypeDescription="Create a new document." ma:contentTypeScope="" ma:versionID="93a7ac4364dc456ef49e38ed785ef039">
  <xsd:schema xmlns:xsd="http://www.w3.org/2001/XMLSchema" xmlns:xs="http://www.w3.org/2001/XMLSchema" xmlns:p="http://schemas.microsoft.com/office/2006/metadata/properties" xmlns:ns3="2a6aa018-9d37-428b-82bf-4e10a927ac0e" targetNamespace="http://schemas.microsoft.com/office/2006/metadata/properties" ma:root="true" ma:fieldsID="16ea8167fcf54ac7e129b0433c385c8f" ns3:_="">
    <xsd:import namespace="2a6aa018-9d37-428b-82bf-4e10a927ac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aa018-9d37-428b-82bf-4e10a927a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E845D8-02DA-413B-979C-48DB19C76F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20EBFC-9671-4D9A-ADAB-E71932D90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aa018-9d37-428b-82bf-4e10a927ac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9999E-F842-4775-8452-16BEBD6E86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FC937D-7FD8-42F0-908D-D19DBA15AF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USH Headed Paper December 2017 Final</Template>
  <TotalTime>3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Nicolette Bateman</dc:creator>
  <cp:lastModifiedBy>Rachel Mays</cp:lastModifiedBy>
  <cp:revision>9</cp:revision>
  <cp:lastPrinted>2022-09-15T08:51:00Z</cp:lastPrinted>
  <dcterms:created xsi:type="dcterms:W3CDTF">2024-01-02T11:13:00Z</dcterms:created>
  <dcterms:modified xsi:type="dcterms:W3CDTF">2024-01-02T11:17:00Z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0x010100AFDB967EEDEDB444B7BAA1E700E1FADE</vt:lpwstr>
  </property>
</Properties>
</file>